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6D9F1"/>
  <w:body>
    <w:p w:rsidR="009623C1" w:rsidRPr="007A3BC1" w:rsidRDefault="009623C1">
      <w:pPr>
        <w:rPr>
          <w:i/>
          <w:iCs/>
          <w:sz w:val="56"/>
          <w:szCs w:val="56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margin-left:-55.15pt;margin-top:78.85pt;width:264.6pt;height:145.7pt;z-index:251657216;visibility:visible" filled="f" stroked="f">
            <v:textbox style="mso-fit-shape-to-text:t">
              <w:txbxContent>
                <w:p w:rsidR="009623C1" w:rsidRPr="007E3AC1" w:rsidRDefault="009623C1" w:rsidP="007E3AC1">
                  <w:pPr>
                    <w:jc w:val="center"/>
                    <w:rPr>
                      <w:i/>
                      <w:iCs/>
                      <w:sz w:val="26"/>
                      <w:szCs w:val="26"/>
                    </w:rPr>
                  </w:pPr>
                  <w:r w:rsidRPr="007E3AC1">
                    <w:rPr>
                      <w:i/>
                      <w:iCs/>
                      <w:sz w:val="26"/>
                      <w:szCs w:val="26"/>
                    </w:rPr>
                    <w:t>Зима!.. Крестьянин, торжествуя,</w:t>
                  </w:r>
                  <w:r w:rsidRPr="007E3AC1">
                    <w:rPr>
                      <w:i/>
                      <w:iCs/>
                      <w:sz w:val="26"/>
                      <w:szCs w:val="26"/>
                    </w:rPr>
                    <w:br/>
                    <w:t>На дровнях обновляет путь;</w:t>
                  </w:r>
                  <w:r w:rsidRPr="007E3AC1">
                    <w:rPr>
                      <w:i/>
                      <w:iCs/>
                      <w:sz w:val="26"/>
                      <w:szCs w:val="26"/>
                    </w:rPr>
                    <w:br/>
                    <w:t>Его лошадка, снег почуя,</w:t>
                  </w:r>
                  <w:r w:rsidRPr="007E3AC1">
                    <w:rPr>
                      <w:i/>
                      <w:iCs/>
                      <w:sz w:val="26"/>
                      <w:szCs w:val="26"/>
                    </w:rPr>
                    <w:br/>
                    <w:t>Плетется рысью как-нибудь;</w:t>
                  </w:r>
                  <w:r w:rsidRPr="007E3AC1">
                    <w:rPr>
                      <w:i/>
                      <w:iCs/>
                      <w:sz w:val="26"/>
                      <w:szCs w:val="26"/>
                    </w:rPr>
                    <w:br/>
                    <w:t>Бразды пушистые взрывая,</w:t>
                  </w:r>
                  <w:r w:rsidRPr="007E3AC1">
                    <w:rPr>
                      <w:i/>
                      <w:iCs/>
                      <w:sz w:val="26"/>
                      <w:szCs w:val="26"/>
                    </w:rPr>
                    <w:br/>
                    <w:t>Летит кибитка удалая;</w:t>
                  </w:r>
                  <w:r w:rsidRPr="007E3AC1">
                    <w:rPr>
                      <w:i/>
                      <w:iCs/>
                      <w:sz w:val="26"/>
                      <w:szCs w:val="26"/>
                    </w:rPr>
                    <w:br/>
                    <w:t>Ямщик сидит на облучке</w:t>
                  </w:r>
                  <w:r w:rsidRPr="007E3AC1">
                    <w:rPr>
                      <w:i/>
                      <w:iCs/>
                      <w:sz w:val="26"/>
                      <w:szCs w:val="26"/>
                    </w:rPr>
                    <w:br/>
                    <w:t>В тулупе, в красном кушаке.</w:t>
                  </w:r>
                  <w:r w:rsidRPr="007E3AC1">
                    <w:rPr>
                      <w:i/>
                      <w:iCs/>
                      <w:sz w:val="26"/>
                      <w:szCs w:val="26"/>
                    </w:rPr>
                    <w:br/>
                    <w:t>Вот бегает дворовый мальчик,</w:t>
                  </w:r>
                  <w:r w:rsidRPr="007E3AC1">
                    <w:rPr>
                      <w:i/>
                      <w:iCs/>
                      <w:sz w:val="26"/>
                      <w:szCs w:val="26"/>
                    </w:rPr>
                    <w:br/>
                    <w:t xml:space="preserve">В салазки </w:t>
                  </w:r>
                  <w:r>
                    <w:rPr>
                      <w:i/>
                      <w:iCs/>
                      <w:sz w:val="26"/>
                      <w:szCs w:val="26"/>
                    </w:rPr>
                    <w:t>Ж</w:t>
                  </w:r>
                  <w:r w:rsidRPr="007E3AC1">
                    <w:rPr>
                      <w:i/>
                      <w:iCs/>
                      <w:sz w:val="26"/>
                      <w:szCs w:val="26"/>
                    </w:rPr>
                    <w:t>учку посадив,</w:t>
                  </w:r>
                  <w:r w:rsidRPr="007E3AC1">
                    <w:rPr>
                      <w:i/>
                      <w:iCs/>
                      <w:sz w:val="26"/>
                      <w:szCs w:val="26"/>
                    </w:rPr>
                    <w:br/>
                    <w:t>Себя в коня преобразив;</w:t>
                  </w:r>
                  <w:r w:rsidRPr="007E3AC1">
                    <w:rPr>
                      <w:i/>
                      <w:iCs/>
                      <w:sz w:val="26"/>
                      <w:szCs w:val="26"/>
                    </w:rPr>
                    <w:br/>
                    <w:t>Шалун уж заморозил пальчик:</w:t>
                  </w:r>
                  <w:r w:rsidRPr="007E3AC1">
                    <w:rPr>
                      <w:i/>
                      <w:iCs/>
                      <w:sz w:val="26"/>
                      <w:szCs w:val="26"/>
                    </w:rPr>
                    <w:br/>
                    <w:t>Ему и больно и смешно,</w:t>
                  </w:r>
                  <w:r w:rsidRPr="007E3AC1">
                    <w:rPr>
                      <w:i/>
                      <w:iCs/>
                      <w:sz w:val="26"/>
                      <w:szCs w:val="26"/>
                    </w:rPr>
                    <w:br/>
                    <w:t>А мать грозит ему в окно...</w:t>
                  </w:r>
                </w:p>
              </w:txbxContent>
            </v:textbox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Схема 1" o:spid="_x0000_s1027" type="#_x0000_t75" style="position:absolute;margin-left:398.05pt;margin-top:-40.8pt;width:102.25pt;height:40.3pt;z-index:-251662336;visibility:visible;mso-wrap-distance-top:9.46pt;mso-position-horizontal-relative:margin;mso-position-vertical-relative:margin">
            <v:imagedata r:id="rId6" o:title=""/>
            <o:lock v:ext="edit" aspectratio="f"/>
            <w10:wrap type="square" anchorx="margin" anchory="margin"/>
          </v:shape>
        </w:pict>
      </w:r>
      <w:r>
        <w:rPr>
          <w:noProof/>
        </w:rPr>
        <w:pict>
          <v:shape id="Text Box 4" o:spid="_x0000_s1028" type="#_x0000_t202" style="position:absolute;margin-left:137.85pt;margin-top:-49.15pt;width:153.9pt;height:54.35pt;z-index:251656192;visibility:visible" filled="f" stroked="f" strokeweight="1.5pt">
            <v:textbox>
              <w:txbxContent>
                <w:p w:rsidR="009623C1" w:rsidRPr="00DE6A2D" w:rsidRDefault="009623C1" w:rsidP="007A3BC1">
                  <w:pPr>
                    <w:jc w:val="center"/>
                    <w:rPr>
                      <w:b/>
                      <w:bCs/>
                      <w:color w:val="548DD4"/>
                      <w:sz w:val="96"/>
                      <w:szCs w:val="96"/>
                    </w:rPr>
                  </w:pPr>
                  <w:r w:rsidRPr="00DE6A2D">
                    <w:rPr>
                      <w:b/>
                      <w:bCs/>
                      <w:color w:val="548DD4"/>
                      <w:sz w:val="72"/>
                      <w:szCs w:val="72"/>
                    </w:rPr>
                    <w:t>Креатив</w:t>
                  </w:r>
                </w:p>
              </w:txbxContent>
            </v:textbox>
          </v:shape>
        </w:pict>
      </w:r>
    </w:p>
    <w:tbl>
      <w:tblPr>
        <w:tblpPr w:leftFromText="180" w:rightFromText="180" w:vertAnchor="text" w:horzAnchor="margin" w:tblpXSpec="center" w:tblpY="-1444"/>
        <w:tblW w:w="0" w:type="auto"/>
        <w:tblLayout w:type="fixed"/>
        <w:tblLook w:val="00A0"/>
      </w:tblPr>
      <w:tblGrid>
        <w:gridCol w:w="9571"/>
      </w:tblGrid>
      <w:tr w:rsidR="009623C1" w:rsidRPr="00DE6A2D">
        <w:trPr>
          <w:trHeight w:val="20"/>
        </w:trPr>
        <w:tc>
          <w:tcPr>
            <w:tcW w:w="9571" w:type="dxa"/>
          </w:tcPr>
          <w:p w:rsidR="009623C1" w:rsidRPr="00DE6A2D" w:rsidRDefault="009623C1" w:rsidP="002E4D46">
            <w:pPr>
              <w:rPr>
                <w:i/>
                <w:iCs/>
                <w:sz w:val="96"/>
                <w:szCs w:val="96"/>
              </w:rPr>
            </w:pPr>
            <w:r>
              <w:rPr>
                <w:noProof/>
              </w:rPr>
              <w:pict>
                <v:shape id="Схема 2" o:spid="_x0000_s1029" type="#_x0000_t75" style="position:absolute;margin-left:71.7pt;margin-top:37.65pt;width:296.65pt;height:45.1pt;z-index:251655168;visibility:visible;mso-wrap-distance-top:11.52pt;mso-wrap-distance-bottom:.16pt;mso-position-horizontal-relative:margin;mso-position-vertical-relative:margin">
                  <v:imagedata r:id="rId7" o:title=""/>
                  <o:lock v:ext="edit" aspectratio="f"/>
                  <w10:wrap type="square" anchorx="margin" anchory="margin"/>
                </v:shape>
              </w:pict>
            </w:r>
          </w:p>
        </w:tc>
      </w:tr>
    </w:tbl>
    <w:p w:rsidR="009623C1" w:rsidRPr="007E3AC1" w:rsidRDefault="009623C1" w:rsidP="00EF61CE">
      <w:pPr>
        <w:spacing w:before="240"/>
        <w:rPr>
          <w:i/>
          <w:iCs/>
        </w:rPr>
      </w:pPr>
      <w:r>
        <w:rPr>
          <w:noProof/>
        </w:rPr>
        <w:pict>
          <v:shape id="Рисунок 5" o:spid="_x0000_s1030" type="#_x0000_t75" alt="http://swetlanka.ru/wp-content/uploads/2009/12/zima.jpg" style="position:absolute;margin-left:214.2pt;margin-top:11.5pt;width:264.5pt;height:175.2pt;z-index:251658240;visibility:visible;mso-wrap-distance-left:9.48pt;mso-wrap-distance-top:.96pt;mso-wrap-distance-right:9.54pt;mso-wrap-distance-bottom:1.34pt;mso-position-horizontal-relative:text;mso-position-vertical-relative:text">
            <v:imagedata r:id="rId8" o:title=""/>
            <o:lock v:ext="edit" aspectratio="f"/>
          </v:shape>
        </w:pict>
      </w:r>
      <w:r>
        <w:rPr>
          <w:noProof/>
        </w:rPr>
        <w:pict>
          <v:shape id="Рисунок 12" o:spid="_x0000_s1031" type="#_x0000_t75" alt="http://bygaga.com.ua/uploads/posts/1354909029_krasivye-kartinki-zima-8.jpg" style="position:absolute;margin-left:-48.45pt;margin-top:256.55pt;width:278.9pt;height:171.85pt;z-index:251660288;visibility:visible;mso-wrap-distance-top:.96pt;mso-wrap-distance-right:9.37pt;mso-wrap-distance-bottom:1.65pt;mso-position-horizontal-relative:text;mso-position-vertical-relative:text">
            <v:imagedata r:id="rId9" o:title=""/>
            <o:lock v:ext="edit" aspectratio="f"/>
          </v:shape>
        </w:pict>
      </w:r>
      <w:r>
        <w:rPr>
          <w:noProof/>
        </w:rPr>
        <w:pict>
          <v:shape id="_x0000_s1032" type="#_x0000_t202" style="position:absolute;margin-left:230.95pt;margin-top:255.75pt;width:247.8pt;height:145.7pt;z-index:251659264;visibility:visible;mso-position-horizontal-relative:text;mso-position-vertical-relative:text" filled="f" stroked="f">
            <v:textbox style="mso-fit-shape-to-text:t">
              <w:txbxContent>
                <w:p w:rsidR="009623C1" w:rsidRPr="007E3AC1" w:rsidRDefault="009623C1" w:rsidP="007E3AC1">
                  <w:pPr>
                    <w:jc w:val="center"/>
                    <w:rPr>
                      <w:i/>
                      <w:iCs/>
                      <w:sz w:val="26"/>
                      <w:szCs w:val="26"/>
                    </w:rPr>
                  </w:pPr>
                  <w:r w:rsidRPr="007E3AC1">
                    <w:rPr>
                      <w:i/>
                      <w:iCs/>
                      <w:sz w:val="26"/>
                      <w:szCs w:val="26"/>
                    </w:rPr>
                    <w:t>Волшебной сказкой делая </w:t>
                  </w:r>
                  <w:r w:rsidRPr="007E3AC1">
                    <w:rPr>
                      <w:i/>
                      <w:iCs/>
                      <w:sz w:val="26"/>
                      <w:szCs w:val="26"/>
                    </w:rPr>
                    <w:br/>
                    <w:t>Деревья и дома, </w:t>
                  </w:r>
                  <w:r w:rsidRPr="007E3AC1">
                    <w:rPr>
                      <w:i/>
                      <w:iCs/>
                      <w:sz w:val="26"/>
                      <w:szCs w:val="26"/>
                    </w:rPr>
                    <w:br/>
                    <w:t>Пришла к ребятам белая- </w:t>
                  </w:r>
                  <w:r w:rsidRPr="007E3AC1">
                    <w:rPr>
                      <w:i/>
                      <w:iCs/>
                      <w:sz w:val="26"/>
                      <w:szCs w:val="26"/>
                    </w:rPr>
                    <w:br/>
                    <w:t>Пребелая зима. </w:t>
                  </w:r>
                  <w:r w:rsidRPr="007E3AC1">
                    <w:rPr>
                      <w:i/>
                      <w:iCs/>
                      <w:sz w:val="26"/>
                      <w:szCs w:val="26"/>
                    </w:rPr>
                    <w:br/>
                  </w:r>
                  <w:r w:rsidRPr="007E3AC1">
                    <w:rPr>
                      <w:i/>
                      <w:iCs/>
                      <w:sz w:val="26"/>
                      <w:szCs w:val="26"/>
                    </w:rPr>
                    <w:br/>
                    <w:t>Весёлая, желанная </w:t>
                  </w:r>
                  <w:r w:rsidRPr="007E3AC1">
                    <w:rPr>
                      <w:i/>
                      <w:iCs/>
                      <w:sz w:val="26"/>
                      <w:szCs w:val="26"/>
                    </w:rPr>
                    <w:br/>
                    <w:t>Морозная пора — </w:t>
                  </w:r>
                  <w:r w:rsidRPr="007E3AC1">
                    <w:rPr>
                      <w:i/>
                      <w:iCs/>
                      <w:sz w:val="26"/>
                      <w:szCs w:val="26"/>
                    </w:rPr>
                    <w:br/>
                    <w:t>От холода румяная</w:t>
                  </w:r>
                  <w:r>
                    <w:rPr>
                      <w:i/>
                      <w:iCs/>
                      <w:sz w:val="26"/>
                      <w:szCs w:val="26"/>
                    </w:rPr>
                    <w:t>,</w:t>
                  </w:r>
                  <w:r w:rsidRPr="007E3AC1">
                    <w:rPr>
                      <w:i/>
                      <w:iCs/>
                      <w:sz w:val="26"/>
                      <w:szCs w:val="26"/>
                    </w:rPr>
                    <w:t> </w:t>
                  </w:r>
                  <w:r w:rsidRPr="007E3AC1">
                    <w:rPr>
                      <w:i/>
                      <w:iCs/>
                      <w:sz w:val="26"/>
                      <w:szCs w:val="26"/>
                    </w:rPr>
                    <w:br/>
                    <w:t>Смеётся детвора.</w:t>
                  </w:r>
                </w:p>
              </w:txbxContent>
            </v:textbox>
          </v:shape>
        </w:pict>
      </w:r>
      <w:r>
        <w:rPr>
          <w:noProof/>
        </w:rPr>
        <w:pict>
          <v:shape id="Рисунок 15" o:spid="_x0000_s1033" type="#_x0000_t75" alt="http://www.1366x768.ru/nature/207/winter-wallpaper-1366x768.jpg" style="position:absolute;margin-left:37.1pt;margin-top:446.65pt;width:369.6pt;height:205.9pt;z-index:251661312;visibility:visible;mso-wrap-distance-left:9.48pt;mso-wrap-distance-top:.96pt;mso-wrap-distance-right:3.31789mm;mso-wrap-distance-bottom:.52472mm;mso-position-horizontal-relative:text;mso-position-vertical-relative:text">
            <v:imagedata r:id="rId10" o:title=""/>
            <o:lock v:ext="edit" aspectratio="f"/>
          </v:shape>
        </w:pict>
      </w:r>
    </w:p>
    <w:sectPr w:rsidR="009623C1" w:rsidRPr="007E3AC1" w:rsidSect="00B41C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623C1" w:rsidRDefault="009623C1" w:rsidP="007A3BC1">
      <w:pPr>
        <w:spacing w:after="0" w:line="240" w:lineRule="auto"/>
      </w:pPr>
      <w:r>
        <w:separator/>
      </w:r>
    </w:p>
  </w:endnote>
  <w:endnote w:type="continuationSeparator" w:id="0">
    <w:p w:rsidR="009623C1" w:rsidRDefault="009623C1" w:rsidP="007A3B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623C1" w:rsidRDefault="009623C1" w:rsidP="007A3BC1">
      <w:pPr>
        <w:spacing w:after="0" w:line="240" w:lineRule="auto"/>
      </w:pPr>
      <w:r>
        <w:separator/>
      </w:r>
    </w:p>
  </w:footnote>
  <w:footnote w:type="continuationSeparator" w:id="0">
    <w:p w:rsidR="009623C1" w:rsidRDefault="009623C1" w:rsidP="007A3BC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isplayBackgroundShape/>
  <w:embedSystemFonts/>
  <w:defaultTabStop w:val="708"/>
  <w:doNotHyphenateCaps/>
  <w:drawingGridHorizontalSpacing w:val="181"/>
  <w:drawingGridVerticalSpacing w:val="181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729E8"/>
    <w:rsid w:val="000277A0"/>
    <w:rsid w:val="000F72C9"/>
    <w:rsid w:val="00140FFE"/>
    <w:rsid w:val="002A63D7"/>
    <w:rsid w:val="002B0B39"/>
    <w:rsid w:val="002E4D46"/>
    <w:rsid w:val="00347492"/>
    <w:rsid w:val="003743C6"/>
    <w:rsid w:val="003D218F"/>
    <w:rsid w:val="004137D1"/>
    <w:rsid w:val="0053713B"/>
    <w:rsid w:val="00577D2B"/>
    <w:rsid w:val="006634CB"/>
    <w:rsid w:val="006765C1"/>
    <w:rsid w:val="007601E3"/>
    <w:rsid w:val="007729E8"/>
    <w:rsid w:val="00794D0F"/>
    <w:rsid w:val="007A3BC1"/>
    <w:rsid w:val="007E0B86"/>
    <w:rsid w:val="007E3AC1"/>
    <w:rsid w:val="009623C1"/>
    <w:rsid w:val="009C47D5"/>
    <w:rsid w:val="00B07103"/>
    <w:rsid w:val="00B130E9"/>
    <w:rsid w:val="00B41CC2"/>
    <w:rsid w:val="00BA2606"/>
    <w:rsid w:val="00D63A34"/>
    <w:rsid w:val="00D752BD"/>
    <w:rsid w:val="00DA6E7D"/>
    <w:rsid w:val="00DE6A2D"/>
    <w:rsid w:val="00DF4AB1"/>
    <w:rsid w:val="00EF61CE"/>
    <w:rsid w:val="00F55A8F"/>
    <w:rsid w:val="00F560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5A8F"/>
    <w:pPr>
      <w:spacing w:after="200" w:line="276" w:lineRule="auto"/>
    </w:pPr>
    <w:rPr>
      <w:rFonts w:cs="Calibri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7729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729E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99"/>
    <w:rsid w:val="007729E8"/>
    <w:rPr>
      <w:rFonts w:cs="Calibri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rsid w:val="007A3B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7A3BC1"/>
  </w:style>
  <w:style w:type="paragraph" w:styleId="Footer">
    <w:name w:val="footer"/>
    <w:basedOn w:val="Normal"/>
    <w:link w:val="FooterChar"/>
    <w:uiPriority w:val="99"/>
    <w:semiHidden/>
    <w:rsid w:val="007A3B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7A3BC1"/>
  </w:style>
  <w:style w:type="character" w:customStyle="1" w:styleId="apple-converted-space">
    <w:name w:val="apple-converted-space"/>
    <w:basedOn w:val="DefaultParagraphFont"/>
    <w:uiPriority w:val="99"/>
    <w:rsid w:val="007E3AC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89101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14</TotalTime>
  <Pages>1</Pages>
  <Words>1</Words>
  <Characters>11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Илья</dc:creator>
  <cp:keywords/>
  <dc:description/>
  <cp:lastModifiedBy>Учитель</cp:lastModifiedBy>
  <cp:revision>7</cp:revision>
  <dcterms:created xsi:type="dcterms:W3CDTF">2013-10-17T20:46:00Z</dcterms:created>
  <dcterms:modified xsi:type="dcterms:W3CDTF">2013-12-06T08:10:00Z</dcterms:modified>
</cp:coreProperties>
</file>